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17CAE" w14:textId="5D99E06D" w:rsidR="00D74890" w:rsidRDefault="00006B50" w:rsidP="00D74890">
      <w:pPr>
        <w:pStyle w:val="Header"/>
        <w:jc w:val="right"/>
      </w:pPr>
      <w:r>
        <w:rPr>
          <w:rStyle w:val="Heading1Char"/>
        </w:rPr>
        <w:t>Inspection Request</w:t>
      </w:r>
    </w:p>
    <w:p w14:paraId="7AD59DBE" w14:textId="77777777" w:rsidR="00D74890" w:rsidRDefault="00D74890" w:rsidP="009F676D">
      <w:pPr>
        <w:pStyle w:val="Heading1"/>
        <w:rPr>
          <w:rFonts w:ascii="Arial" w:hAnsi="Arial" w:cs="Arial"/>
          <w:color w:val="C00000"/>
        </w:rPr>
      </w:pPr>
    </w:p>
    <w:p w14:paraId="42588154" w14:textId="2AC1FA0C" w:rsidR="00E50B0B" w:rsidRDefault="00006B50" w:rsidP="009F676D">
      <w:pPr>
        <w:pStyle w:val="Heading1"/>
        <w:rPr>
          <w:rFonts w:ascii="Arial" w:hAnsi="Arial" w:cs="Arial"/>
          <w:color w:val="C00000"/>
        </w:rPr>
      </w:pPr>
      <w:r>
        <w:rPr>
          <w:rFonts w:ascii="Arial" w:hAnsi="Arial" w:cs="Arial"/>
          <w:color w:val="C00000"/>
        </w:rPr>
        <w:t xml:space="preserve">FAO: Engineers Department </w:t>
      </w:r>
    </w:p>
    <w:p w14:paraId="28BAF272" w14:textId="342E7208" w:rsidR="00006B50" w:rsidRPr="00006B50" w:rsidRDefault="00006B50" w:rsidP="00006B50">
      <w:pPr>
        <w:pStyle w:val="Heading2"/>
      </w:pPr>
      <w:proofErr w:type="spellStart"/>
      <w:r w:rsidRPr="00006B50">
        <w:t>Licence</w:t>
      </w:r>
      <w:proofErr w:type="spellEnd"/>
      <w:r w:rsidRPr="00006B50">
        <w:t xml:space="preserve"> Plate: </w:t>
      </w:r>
      <w:fldSimple w:instr=" MERGEFIELD  LicencePlate  \* MERGEFORMAT ">
        <w:r w:rsidRPr="00006B50">
          <w:t>«LicencePlate»</w:t>
        </w:r>
      </w:fldSimple>
    </w:p>
    <w:p w14:paraId="3C05ED6D" w14:textId="4D92B592" w:rsidR="001A46D4" w:rsidRDefault="00006B50" w:rsidP="00833C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above vehicle has failed an MOT test on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TestDate  \* MERGEFORMAT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«TestDate»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. Test Number: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TestNumber  \* MERGEFORMAT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«TestNumber»</w:t>
      </w:r>
      <w:r>
        <w:rPr>
          <w:rFonts w:ascii="Arial" w:hAnsi="Arial" w:cs="Arial"/>
        </w:rPr>
        <w:fldChar w:fldCharType="end"/>
      </w:r>
    </w:p>
    <w:p w14:paraId="104C73A4" w14:textId="65515F46" w:rsidR="00006B50" w:rsidRDefault="00006B50" w:rsidP="00833CF8">
      <w:pPr>
        <w:rPr>
          <w:rFonts w:ascii="Arial" w:hAnsi="Arial" w:cs="Arial"/>
        </w:rPr>
      </w:pPr>
      <w:r>
        <w:rPr>
          <w:rFonts w:ascii="Arial" w:hAnsi="Arial" w:cs="Arial"/>
        </w:rPr>
        <w:t>Our initial review of this failure has caused some concern therefore we would like to request a manual inspection by one of your mechanics.</w:t>
      </w:r>
    </w:p>
    <w:p w14:paraId="7DC0EDD2" w14:textId="77777777" w:rsidR="00006B50" w:rsidRPr="00E27CCC" w:rsidRDefault="00006B50" w:rsidP="00833CF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</w:tblGrid>
      <w:tr w:rsidR="00006B50" w:rsidRPr="00E27CCC" w14:paraId="74C6B462" w14:textId="74952D2B" w:rsidTr="00006B50">
        <w:tc>
          <w:tcPr>
            <w:tcW w:w="9180" w:type="dxa"/>
          </w:tcPr>
          <w:p w14:paraId="4A724DD5" w14:textId="3C2AD8EA" w:rsidR="00006B50" w:rsidRPr="00E27CCC" w:rsidRDefault="00006B50" w:rsidP="00927EDA">
            <w:pPr>
              <w:pStyle w:val="Subtitle"/>
            </w:pPr>
            <w:r>
              <w:t>Failure Items</w:t>
            </w:r>
          </w:p>
        </w:tc>
      </w:tr>
      <w:tr w:rsidR="00006B50" w:rsidRPr="00E27CCC" w14:paraId="6C59BAF2" w14:textId="1341C80E" w:rsidTr="00006B50">
        <w:trPr>
          <w:trHeight w:val="169"/>
        </w:trPr>
        <w:tc>
          <w:tcPr>
            <w:tcW w:w="9180" w:type="dxa"/>
          </w:tcPr>
          <w:p w14:paraId="060314B5" w14:textId="5C81FDC7" w:rsidR="00006B50" w:rsidRPr="00E27CCC" w:rsidRDefault="00006B50" w:rsidP="00927EDA">
            <w:pPr>
              <w:pStyle w:val="Subtitle"/>
            </w:pPr>
            <w:fldSimple w:instr=" MERGEFIELD  Failures  \* MERGEFORMAT ">
              <w:r>
                <w:rPr>
                  <w:noProof/>
                </w:rPr>
                <w:t>«Failures»</w:t>
              </w:r>
            </w:fldSimple>
          </w:p>
        </w:tc>
      </w:tr>
    </w:tbl>
    <w:p w14:paraId="01442D1F" w14:textId="2F83A5E6" w:rsidR="00006B50" w:rsidRDefault="00006B50" w:rsidP="00833CF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</w:tblGrid>
      <w:tr w:rsidR="00006B50" w:rsidRPr="00E27CCC" w14:paraId="7A021870" w14:textId="77777777" w:rsidTr="0077042D">
        <w:tc>
          <w:tcPr>
            <w:tcW w:w="9180" w:type="dxa"/>
          </w:tcPr>
          <w:p w14:paraId="1C01540C" w14:textId="2932540B" w:rsidR="00006B50" w:rsidRPr="00E27CCC" w:rsidRDefault="00006B50" w:rsidP="0077042D">
            <w:pPr>
              <w:pStyle w:val="Subtitle"/>
            </w:pPr>
            <w:r>
              <w:t>Advisory</w:t>
            </w:r>
            <w:r>
              <w:t xml:space="preserve"> Items</w:t>
            </w:r>
          </w:p>
        </w:tc>
      </w:tr>
      <w:tr w:rsidR="00006B50" w:rsidRPr="00E27CCC" w14:paraId="1E8C4DE8" w14:textId="77777777" w:rsidTr="0077042D">
        <w:trPr>
          <w:trHeight w:val="169"/>
        </w:trPr>
        <w:tc>
          <w:tcPr>
            <w:tcW w:w="9180" w:type="dxa"/>
          </w:tcPr>
          <w:p w14:paraId="3D7076DA" w14:textId="71F61814" w:rsidR="00006B50" w:rsidRPr="00E27CCC" w:rsidRDefault="00006B50" w:rsidP="0077042D">
            <w:pPr>
              <w:pStyle w:val="Subtitle"/>
            </w:pPr>
            <w:r>
              <w:fldChar w:fldCharType="begin"/>
            </w:r>
            <w:r>
              <w:instrText xml:space="preserve"> MERGEFIELD  Advisory  \* MERGEFORMAT </w:instrText>
            </w:r>
            <w:r>
              <w:fldChar w:fldCharType="separate"/>
            </w:r>
            <w:r>
              <w:rPr>
                <w:noProof/>
              </w:rPr>
              <w:t>«Advisory»</w:t>
            </w:r>
            <w:r>
              <w:fldChar w:fldCharType="end"/>
            </w:r>
          </w:p>
        </w:tc>
      </w:tr>
    </w:tbl>
    <w:p w14:paraId="06BDFFC3" w14:textId="42098DD1" w:rsidR="00006B50" w:rsidRDefault="00006B50" w:rsidP="00833CF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</w:tblGrid>
      <w:tr w:rsidR="00006B50" w:rsidRPr="00E27CCC" w14:paraId="42210C21" w14:textId="77777777" w:rsidTr="0077042D">
        <w:tc>
          <w:tcPr>
            <w:tcW w:w="9180" w:type="dxa"/>
          </w:tcPr>
          <w:p w14:paraId="23139AA9" w14:textId="0F567D2B" w:rsidR="00006B50" w:rsidRPr="00E27CCC" w:rsidRDefault="00006B50" w:rsidP="0077042D">
            <w:pPr>
              <w:pStyle w:val="Subtitle"/>
            </w:pPr>
            <w:r>
              <w:t>Minor</w:t>
            </w:r>
          </w:p>
        </w:tc>
      </w:tr>
      <w:tr w:rsidR="00006B50" w:rsidRPr="00E27CCC" w14:paraId="5785E4DD" w14:textId="77777777" w:rsidTr="0077042D">
        <w:trPr>
          <w:trHeight w:val="169"/>
        </w:trPr>
        <w:tc>
          <w:tcPr>
            <w:tcW w:w="9180" w:type="dxa"/>
          </w:tcPr>
          <w:p w14:paraId="08DB1373" w14:textId="099C38A0" w:rsidR="00006B50" w:rsidRPr="00E27CCC" w:rsidRDefault="00006B50" w:rsidP="0077042D">
            <w:pPr>
              <w:pStyle w:val="Subtitle"/>
            </w:pPr>
            <w:r>
              <w:fldChar w:fldCharType="begin"/>
            </w:r>
            <w:r>
              <w:instrText xml:space="preserve"> MERGEFIELD  Minor  \* MERGEFORMAT </w:instrText>
            </w:r>
            <w:r>
              <w:fldChar w:fldCharType="separate"/>
            </w:r>
            <w:r>
              <w:rPr>
                <w:noProof/>
              </w:rPr>
              <w:t>«Minor»</w:t>
            </w:r>
            <w:r>
              <w:fldChar w:fldCharType="end"/>
            </w:r>
          </w:p>
        </w:tc>
      </w:tr>
    </w:tbl>
    <w:p w14:paraId="04C07A7D" w14:textId="77777777" w:rsidR="00006B50" w:rsidRDefault="00006B50" w:rsidP="00833CF8">
      <w:pPr>
        <w:rPr>
          <w:rFonts w:ascii="Arial" w:hAnsi="Arial" w:cs="Arial"/>
        </w:rPr>
      </w:pPr>
    </w:p>
    <w:p w14:paraId="036365A1" w14:textId="34A87ED5" w:rsidR="00006B50" w:rsidRDefault="00006B50" w:rsidP="00833CF8">
      <w:pPr>
        <w:rPr>
          <w:rFonts w:ascii="Arial" w:hAnsi="Arial" w:cs="Arial"/>
        </w:rPr>
      </w:pPr>
      <w:r>
        <w:rPr>
          <w:rFonts w:ascii="Arial" w:hAnsi="Arial" w:cs="Arial"/>
        </w:rPr>
        <w:t>Please contact this office on 02873 994732 to arrange a suitable time</w:t>
      </w:r>
    </w:p>
    <w:p w14:paraId="0FADD225" w14:textId="1A6389AB" w:rsidR="00006B50" w:rsidRDefault="00006B50" w:rsidP="00833CF8">
      <w:pPr>
        <w:rPr>
          <w:rFonts w:ascii="Arial" w:hAnsi="Arial" w:cs="Arial"/>
        </w:rPr>
      </w:pPr>
    </w:p>
    <w:p w14:paraId="77A52FBF" w14:textId="12179AB6" w:rsidR="00006B50" w:rsidRDefault="00006B50" w:rsidP="00833CF8">
      <w:pPr>
        <w:rPr>
          <w:rFonts w:ascii="Arial" w:hAnsi="Arial" w:cs="Arial"/>
        </w:rPr>
      </w:pPr>
      <w:r>
        <w:rPr>
          <w:rFonts w:ascii="Arial" w:hAnsi="Arial" w:cs="Arial"/>
        </w:rPr>
        <w:t>Kind regards</w:t>
      </w:r>
    </w:p>
    <w:p w14:paraId="2E96FD94" w14:textId="4E575D61" w:rsidR="00006B50" w:rsidRPr="00E27CCC" w:rsidRDefault="00006B50" w:rsidP="00833CF8">
      <w:pPr>
        <w:rPr>
          <w:rFonts w:ascii="Arial" w:hAnsi="Arial" w:cs="Arial"/>
        </w:rPr>
      </w:pPr>
      <w:r>
        <w:rPr>
          <w:rFonts w:ascii="Arial" w:hAnsi="Arial" w:cs="Arial"/>
        </w:rPr>
        <w:t>Tom (Head of Auto Check)</w:t>
      </w:r>
    </w:p>
    <w:sectPr w:rsidR="00006B50" w:rsidRPr="00E27CCC" w:rsidSect="00E50B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0CBB1" w14:textId="77777777" w:rsidR="00EB0CF4" w:rsidRDefault="00EB0CF4" w:rsidP="009F676D">
      <w:pPr>
        <w:spacing w:after="0" w:line="240" w:lineRule="auto"/>
      </w:pPr>
      <w:r>
        <w:separator/>
      </w:r>
    </w:p>
  </w:endnote>
  <w:endnote w:type="continuationSeparator" w:id="0">
    <w:p w14:paraId="01DA6F77" w14:textId="77777777" w:rsidR="00EB0CF4" w:rsidRDefault="00EB0CF4" w:rsidP="009F6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16EC1" w14:textId="77777777" w:rsidR="00D74890" w:rsidRDefault="00D748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29AF1" w14:textId="77777777" w:rsidR="00D74890" w:rsidRDefault="00D748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613C95" w14:textId="77777777" w:rsidR="00D74890" w:rsidRDefault="00D74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F7AED" w14:textId="77777777" w:rsidR="00EB0CF4" w:rsidRDefault="00EB0CF4" w:rsidP="009F676D">
      <w:pPr>
        <w:spacing w:after="0" w:line="240" w:lineRule="auto"/>
      </w:pPr>
      <w:r>
        <w:separator/>
      </w:r>
    </w:p>
  </w:footnote>
  <w:footnote w:type="continuationSeparator" w:id="0">
    <w:p w14:paraId="6E62C477" w14:textId="77777777" w:rsidR="00EB0CF4" w:rsidRDefault="00EB0CF4" w:rsidP="009F6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96ED7" w14:textId="77777777" w:rsidR="00D74890" w:rsidRDefault="00D748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CBA20" w14:textId="398E2753" w:rsidR="009F676D" w:rsidRPr="00D74890" w:rsidRDefault="009F676D" w:rsidP="00D748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FBA72" w14:textId="77777777" w:rsidR="00D74890" w:rsidRDefault="00D748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A46D4"/>
    <w:rsid w:val="00006B50"/>
    <w:rsid w:val="001526EA"/>
    <w:rsid w:val="001A46D4"/>
    <w:rsid w:val="002135CC"/>
    <w:rsid w:val="00231B1E"/>
    <w:rsid w:val="002B5AF3"/>
    <w:rsid w:val="002C4E6A"/>
    <w:rsid w:val="002D17DC"/>
    <w:rsid w:val="00302B2F"/>
    <w:rsid w:val="00414068"/>
    <w:rsid w:val="004242C5"/>
    <w:rsid w:val="00484ADE"/>
    <w:rsid w:val="00486C04"/>
    <w:rsid w:val="00490ADB"/>
    <w:rsid w:val="004A1710"/>
    <w:rsid w:val="004C5F59"/>
    <w:rsid w:val="0054314C"/>
    <w:rsid w:val="0056602A"/>
    <w:rsid w:val="005B1418"/>
    <w:rsid w:val="005B3854"/>
    <w:rsid w:val="005B7B07"/>
    <w:rsid w:val="00655DB9"/>
    <w:rsid w:val="006A431B"/>
    <w:rsid w:val="006A6D0B"/>
    <w:rsid w:val="006E33AC"/>
    <w:rsid w:val="00700767"/>
    <w:rsid w:val="00720ECC"/>
    <w:rsid w:val="00731BCB"/>
    <w:rsid w:val="00795CA2"/>
    <w:rsid w:val="007974ED"/>
    <w:rsid w:val="0082563F"/>
    <w:rsid w:val="00831FFA"/>
    <w:rsid w:val="00833CF8"/>
    <w:rsid w:val="0084522E"/>
    <w:rsid w:val="00866163"/>
    <w:rsid w:val="008A6E30"/>
    <w:rsid w:val="00906766"/>
    <w:rsid w:val="009143BF"/>
    <w:rsid w:val="00927EDA"/>
    <w:rsid w:val="0097375C"/>
    <w:rsid w:val="00974130"/>
    <w:rsid w:val="009F676D"/>
    <w:rsid w:val="00A24FF2"/>
    <w:rsid w:val="00A634FB"/>
    <w:rsid w:val="00A67D6F"/>
    <w:rsid w:val="00AC0648"/>
    <w:rsid w:val="00AE05B1"/>
    <w:rsid w:val="00AE1F77"/>
    <w:rsid w:val="00AE6D31"/>
    <w:rsid w:val="00B0199E"/>
    <w:rsid w:val="00B124BC"/>
    <w:rsid w:val="00B579EC"/>
    <w:rsid w:val="00BB68D6"/>
    <w:rsid w:val="00BD03DB"/>
    <w:rsid w:val="00BD515A"/>
    <w:rsid w:val="00C8196A"/>
    <w:rsid w:val="00CC10ED"/>
    <w:rsid w:val="00CC52C8"/>
    <w:rsid w:val="00CD7956"/>
    <w:rsid w:val="00CE72DF"/>
    <w:rsid w:val="00D4347A"/>
    <w:rsid w:val="00D53784"/>
    <w:rsid w:val="00D74890"/>
    <w:rsid w:val="00DB05D7"/>
    <w:rsid w:val="00E0047C"/>
    <w:rsid w:val="00E27CCC"/>
    <w:rsid w:val="00E50B0B"/>
    <w:rsid w:val="00EB0CF4"/>
    <w:rsid w:val="00EB31CE"/>
    <w:rsid w:val="00EC1431"/>
    <w:rsid w:val="00F06447"/>
    <w:rsid w:val="00F64B63"/>
    <w:rsid w:val="00F71B0E"/>
    <w:rsid w:val="00FA0957"/>
    <w:rsid w:val="00FC394A"/>
    <w:rsid w:val="00FE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B4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B50"/>
  </w:style>
  <w:style w:type="paragraph" w:styleId="Heading1">
    <w:name w:val="heading 1"/>
    <w:basedOn w:val="Normal"/>
    <w:next w:val="Normal"/>
    <w:link w:val="Heading1Char"/>
    <w:uiPriority w:val="9"/>
    <w:qFormat/>
    <w:rsid w:val="009F67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67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6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76D"/>
  </w:style>
  <w:style w:type="paragraph" w:styleId="Footer">
    <w:name w:val="footer"/>
    <w:basedOn w:val="Normal"/>
    <w:link w:val="FooterChar"/>
    <w:uiPriority w:val="99"/>
    <w:unhideWhenUsed/>
    <w:rsid w:val="009F6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76D"/>
  </w:style>
  <w:style w:type="paragraph" w:styleId="BalloonText">
    <w:name w:val="Balloon Text"/>
    <w:basedOn w:val="Normal"/>
    <w:link w:val="BalloonTextChar"/>
    <w:uiPriority w:val="99"/>
    <w:semiHidden/>
    <w:unhideWhenUsed/>
    <w:rsid w:val="009F6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7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F67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F67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9F67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927ED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27ED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3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89A49-FA93-47EA-8E45-2C5BE345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Inspection Request</Template>
  <TotalTime>1459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Singularity Limited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Black</dc:creator>
  <cp:lastModifiedBy>Sandra Black</cp:lastModifiedBy>
  <cp:revision>11</cp:revision>
  <dcterms:created xsi:type="dcterms:W3CDTF">2013-08-15T09:51:00Z</dcterms:created>
  <dcterms:modified xsi:type="dcterms:W3CDTF">2021-02-15T16:57:00Z</dcterms:modified>
</cp:coreProperties>
</file>